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55152" w:rsidRDefault="00C0295A">
      <w:pPr>
        <w:ind w:left="102"/>
        <w:rPr>
          <w:noProof/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0</wp:posOffset>
                </wp:positionV>
                <wp:extent cx="2697480" cy="8895080"/>
                <wp:effectExtent l="0" t="0" r="7620" b="0"/>
                <wp:wrapThrough wrapText="bothSides">
                  <wp:wrapPolygon edited="0">
                    <wp:start x="0" y="0"/>
                    <wp:lineTo x="0" y="2914"/>
                    <wp:lineTo x="915" y="2961"/>
                    <wp:lineTo x="10831" y="2961"/>
                    <wp:lineTo x="0" y="3469"/>
                    <wp:lineTo x="0" y="20585"/>
                    <wp:lineTo x="13271" y="20585"/>
                    <wp:lineTo x="13424" y="3654"/>
                    <wp:lineTo x="12814" y="3423"/>
                    <wp:lineTo x="10831" y="2961"/>
                    <wp:lineTo x="21508" y="2868"/>
                    <wp:lineTo x="21508" y="0"/>
                    <wp:lineTo x="0" y="0"/>
                  </wp:wrapPolygon>
                </wp:wrapThrough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7480" cy="8895080"/>
                          <a:chOff x="0" y="0"/>
                          <a:chExt cx="2697480" cy="8895080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60" t="27988" r="20557" b="27366"/>
                          <a:stretch/>
                        </pic:blipFill>
                        <pic:spPr bwMode="auto">
                          <a:xfrm>
                            <a:off x="9525" y="0"/>
                            <a:ext cx="2687955" cy="1162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" name="Group 2"/>
                        <wpg:cNvGrpSpPr>
                          <a:grpSpLocks/>
                        </wpg:cNvGrpSpPr>
                        <wpg:grpSpPr bwMode="auto">
                          <a:xfrm>
                            <a:off x="0" y="1038225"/>
                            <a:ext cx="1704975" cy="7856855"/>
                            <a:chOff x="-112" y="2394"/>
                            <a:chExt cx="2501" cy="12373"/>
                          </a:xfrm>
                        </wpg:grpSpPr>
                        <wps:wsp>
                          <wps:cNvPr id="3" name="Lin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89" y="14767"/>
                              <a:ext cx="0" cy="0"/>
                            </a:xfrm>
                            <a:prstGeom prst="line">
                              <a:avLst/>
                            </a:prstGeom>
                            <a:noFill/>
                            <a:ln w="61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" y="2394"/>
                              <a:ext cx="2197" cy="2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0295A" w:rsidRPr="00055152" w:rsidRDefault="00C0295A" w:rsidP="009B0471">
                                <w:pPr>
                                  <w:spacing w:line="266" w:lineRule="exact"/>
                                  <w:jc w:val="center"/>
                                  <w:rPr>
                                    <w:b/>
                                    <w:color w:val="808080" w:themeColor="background1" w:themeShade="80"/>
                                    <w:sz w:val="24"/>
                                  </w:rPr>
                                </w:pPr>
                                <w:hyperlink r:id="rId5">
                                  <w:r w:rsidRPr="00055152">
                                    <w:rPr>
                                      <w:b/>
                                      <w:color w:val="808080" w:themeColor="background1" w:themeShade="80"/>
                                      <w:w w:val="105"/>
                                      <w:sz w:val="24"/>
                                    </w:rPr>
                                    <w:t>www.theracare.com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12" y="3049"/>
                              <a:ext cx="2403" cy="11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0295A" w:rsidRDefault="00C0295A" w:rsidP="008B0D67">
                                <w:pPr>
                                  <w:spacing w:before="31" w:line="278" w:lineRule="auto"/>
                                  <w:ind w:left="171" w:right="60"/>
                                  <w:jc w:val="center"/>
                                  <w:rPr>
                                    <w:b/>
                                    <w:color w:val="242424"/>
                                    <w:spacing w:val="3"/>
                                    <w:sz w:val="19"/>
                                  </w:rPr>
                                </w:pPr>
                                <w:r w:rsidRPr="00055152">
                                  <w:rPr>
                                    <w:b/>
                                    <w:color w:val="242424"/>
                                    <w:spacing w:val="3"/>
                                    <w:sz w:val="19"/>
                                  </w:rPr>
                                  <w:t xml:space="preserve">Corporate Office </w:t>
                                </w:r>
                              </w:p>
                              <w:p w:rsidR="00C0295A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color w:val="464646"/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1133 Westchester Av</w:t>
                                </w:r>
                                <w:r w:rsidRPr="00055152">
                                  <w:rPr>
                                    <w:color w:val="464646"/>
                                    <w:spacing w:val="3"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color w:val="464646"/>
                                    <w:spacing w:val="3"/>
                                    <w:sz w:val="18"/>
                                  </w:rPr>
                                  <w:t>nue</w:t>
                                </w:r>
                                <w:r w:rsidRPr="00055152">
                                  <w:rPr>
                                    <w:color w:val="464646"/>
                                    <w:spacing w:val="3"/>
                                    <w:sz w:val="18"/>
                                  </w:rPr>
                                  <w:t xml:space="preserve"> </w:t>
                                </w:r>
                              </w:p>
                              <w:p w:rsidR="00C0295A" w:rsidRPr="00055152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 xml:space="preserve">Suite </w:t>
                                </w: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N</w:t>
                                </w:r>
                                <w:r w:rsidRPr="00055152">
                                  <w:rPr>
                                    <w:color w:val="464646"/>
                                    <w:spacing w:val="3"/>
                                    <w:sz w:val="18"/>
                                  </w:rPr>
                                  <w:t>-</w:t>
                                </w: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230</w:t>
                                </w:r>
                              </w:p>
                              <w:p w:rsidR="00C0295A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White Plains</w:t>
                                </w:r>
                                <w:r w:rsidRPr="00055152">
                                  <w:rPr>
                                    <w:color w:val="464646"/>
                                    <w:spacing w:val="3"/>
                                    <w:sz w:val="18"/>
                                  </w:rPr>
                                  <w:t xml:space="preserve">, </w:t>
                                </w: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 xml:space="preserve">NY </w:t>
                                </w: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 xml:space="preserve">10604 </w:t>
                                </w:r>
                              </w:p>
                              <w:p w:rsidR="00C0295A" w:rsidRPr="00055152" w:rsidRDefault="00C0295A" w:rsidP="001D6330">
                                <w:pPr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 xml:space="preserve">T </w:t>
                                </w: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>914</w:t>
                                </w:r>
                                <w:r>
                                  <w:rPr>
                                    <w:color w:val="626262"/>
                                    <w:spacing w:val="3"/>
                                    <w:sz w:val="18"/>
                                  </w:rPr>
                                  <w:t>.</w:t>
                                </w: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576.5292</w:t>
                                </w:r>
                              </w:p>
                              <w:p w:rsidR="00C0295A" w:rsidRPr="00055152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 xml:space="preserve">F </w:t>
                                </w:r>
                                <w:r w:rsidR="001D6330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914.560.2360</w:t>
                                </w:r>
                              </w:p>
                              <w:p w:rsidR="00C0295A" w:rsidRPr="00055152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  <w:r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 xml:space="preserve"> </w:t>
                                </w: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 xml:space="preserve">  914.576.3983</w:t>
                                </w:r>
                              </w:p>
                              <w:p w:rsidR="00C0295A" w:rsidRDefault="00C0295A" w:rsidP="008B0D67">
                                <w:pPr>
                                  <w:spacing w:line="264" w:lineRule="auto"/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</w:p>
                              <w:p w:rsidR="00C0295A" w:rsidRPr="00055152" w:rsidRDefault="00C0295A" w:rsidP="008B0D67">
                                <w:pPr>
                                  <w:spacing w:line="264" w:lineRule="auto"/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</w:p>
                              <w:p w:rsidR="00C0295A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b/>
                                    <w:color w:val="242424"/>
                                    <w:spacing w:val="3"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color w:val="242424"/>
                                    <w:spacing w:val="3"/>
                                    <w:sz w:val="19"/>
                                  </w:rPr>
                                  <w:t>NYC</w:t>
                                </w:r>
                                <w:r w:rsidR="001D6330">
                                  <w:rPr>
                                    <w:b/>
                                    <w:color w:val="242424"/>
                                    <w:spacing w:val="3"/>
                                    <w:sz w:val="19"/>
                                  </w:rPr>
                                  <w:t xml:space="preserve"> Administrative Office</w:t>
                                </w:r>
                              </w:p>
                              <w:p w:rsidR="00C0295A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color w:val="242424"/>
                                    <w:spacing w:val="3"/>
                                    <w:sz w:val="19"/>
                                  </w:rPr>
                                </w:pPr>
                                <w:r>
                                  <w:rPr>
                                    <w:color w:val="242424"/>
                                    <w:spacing w:val="3"/>
                                    <w:sz w:val="19"/>
                                  </w:rPr>
                                  <w:t>11-20 46</w:t>
                                </w:r>
                                <w:r w:rsidRPr="008B0D67">
                                  <w:rPr>
                                    <w:color w:val="242424"/>
                                    <w:spacing w:val="3"/>
                                    <w:sz w:val="19"/>
                                    <w:vertAlign w:val="superscript"/>
                                  </w:rPr>
                                  <w:t>th</w:t>
                                </w:r>
                                <w:r>
                                  <w:rPr>
                                    <w:color w:val="242424"/>
                                    <w:spacing w:val="3"/>
                                    <w:sz w:val="19"/>
                                  </w:rPr>
                                  <w:t xml:space="preserve"> Road</w:t>
                                </w:r>
                                <w:r w:rsidR="00602506">
                                  <w:rPr>
                                    <w:color w:val="242424"/>
                                    <w:spacing w:val="3"/>
                                    <w:sz w:val="19"/>
                                  </w:rPr>
                                  <w:t>, 2Fl</w:t>
                                </w:r>
                              </w:p>
                              <w:p w:rsidR="00C0295A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color w:val="242424"/>
                                    <w:spacing w:val="3"/>
                                    <w:sz w:val="19"/>
                                    <w:szCs w:val="19"/>
                                  </w:rPr>
                                </w:pPr>
                                <w:r w:rsidRPr="008B0D67">
                                  <w:rPr>
                                    <w:color w:val="242424"/>
                                    <w:spacing w:val="3"/>
                                    <w:sz w:val="19"/>
                                    <w:szCs w:val="19"/>
                                  </w:rPr>
                                  <w:t>Long Island City, NY 11101</w:t>
                                </w:r>
                              </w:p>
                              <w:p w:rsidR="00C0295A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color w:val="242424"/>
                                    <w:spacing w:val="3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color w:val="242424"/>
                                    <w:spacing w:val="3"/>
                                    <w:sz w:val="19"/>
                                    <w:szCs w:val="19"/>
                                  </w:rPr>
                                  <w:t>T 212.564.2350</w:t>
                                </w:r>
                              </w:p>
                              <w:p w:rsidR="00C0295A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color w:val="242424"/>
                                    <w:spacing w:val="3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color w:val="242424"/>
                                    <w:spacing w:val="3"/>
                                    <w:sz w:val="19"/>
                                    <w:szCs w:val="19"/>
                                  </w:rPr>
                                  <w:t xml:space="preserve">F </w:t>
                                </w:r>
                                <w:r w:rsidR="001D6330">
                                  <w:rPr>
                                    <w:color w:val="242424"/>
                                    <w:spacing w:val="3"/>
                                    <w:sz w:val="19"/>
                                    <w:szCs w:val="19"/>
                                  </w:rPr>
                                  <w:t>914.560.2360</w:t>
                                </w:r>
                              </w:p>
                              <w:p w:rsidR="00C0295A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color w:val="242424"/>
                                    <w:spacing w:val="3"/>
                                    <w:sz w:val="19"/>
                                    <w:szCs w:val="19"/>
                                  </w:rPr>
                                </w:pPr>
                              </w:p>
                              <w:p w:rsidR="00C0295A" w:rsidRPr="008B0D67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color w:val="242424"/>
                                    <w:spacing w:val="3"/>
                                    <w:sz w:val="19"/>
                                    <w:szCs w:val="19"/>
                                  </w:rPr>
                                </w:pPr>
                              </w:p>
                              <w:p w:rsidR="00C0295A" w:rsidRPr="00055152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b/>
                                    <w:spacing w:val="3"/>
                                    <w:sz w:val="19"/>
                                  </w:rPr>
                                </w:pPr>
                                <w:r w:rsidRPr="00055152">
                                  <w:rPr>
                                    <w:b/>
                                    <w:color w:val="242424"/>
                                    <w:spacing w:val="3"/>
                                    <w:sz w:val="19"/>
                                  </w:rPr>
                                  <w:t>Long Island</w:t>
                                </w:r>
                              </w:p>
                              <w:p w:rsidR="00C0295A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>888 Veterans</w:t>
                                </w:r>
                                <w:r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 xml:space="preserve"> Highway</w:t>
                                </w:r>
                              </w:p>
                              <w:p w:rsidR="00C0295A" w:rsidRPr="00055152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>Suite 310</w:t>
                                </w:r>
                              </w:p>
                              <w:p w:rsidR="00C0295A" w:rsidRPr="00055152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Hauppaug</w:t>
                                </w:r>
                                <w:r w:rsidRPr="00055152">
                                  <w:rPr>
                                    <w:color w:val="464646"/>
                                    <w:spacing w:val="3"/>
                                    <w:sz w:val="18"/>
                                  </w:rPr>
                                  <w:t xml:space="preserve">e, </w:t>
                                </w: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 xml:space="preserve">NY </w:t>
                                </w: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11</w:t>
                                </w: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>788</w:t>
                                </w:r>
                              </w:p>
                              <w:p w:rsidR="00C0295A" w:rsidRPr="00055152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 xml:space="preserve">T </w:t>
                                </w:r>
                                <w:r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 xml:space="preserve"> </w:t>
                                </w: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>631.851.9473</w:t>
                                </w:r>
                              </w:p>
                              <w:p w:rsidR="00C0295A" w:rsidRPr="00055152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F</w:t>
                                </w:r>
                                <w:r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 xml:space="preserve"> </w:t>
                                </w: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 xml:space="preserve"> </w:t>
                                </w: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>631.851</w:t>
                                </w:r>
                                <w:r w:rsidRPr="00055152">
                                  <w:rPr>
                                    <w:color w:val="626262"/>
                                    <w:spacing w:val="3"/>
                                    <w:sz w:val="18"/>
                                  </w:rPr>
                                  <w:t>.</w:t>
                                </w: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>9474</w:t>
                                </w:r>
                              </w:p>
                              <w:p w:rsidR="00C0295A" w:rsidRDefault="00C0295A" w:rsidP="008B0D67">
                                <w:pPr>
                                  <w:spacing w:before="11"/>
                                  <w:ind w:left="171" w:right="60"/>
                                  <w:jc w:val="center"/>
                                  <w:rPr>
                                    <w:spacing w:val="3"/>
                                  </w:rPr>
                                </w:pPr>
                              </w:p>
                              <w:p w:rsidR="00C0295A" w:rsidRPr="00055152" w:rsidRDefault="00C0295A" w:rsidP="008B0D67">
                                <w:pPr>
                                  <w:spacing w:before="11"/>
                                  <w:ind w:left="171" w:right="60"/>
                                  <w:rPr>
                                    <w:spacing w:val="3"/>
                                  </w:rPr>
                                </w:pPr>
                              </w:p>
                              <w:p w:rsidR="00C0295A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b/>
                                    <w:color w:val="242424"/>
                                    <w:spacing w:val="3"/>
                                    <w:sz w:val="19"/>
                                  </w:rPr>
                                </w:pPr>
                                <w:r w:rsidRPr="00055152">
                                  <w:rPr>
                                    <w:b/>
                                    <w:color w:val="242424"/>
                                    <w:spacing w:val="3"/>
                                    <w:sz w:val="19"/>
                                  </w:rPr>
                                  <w:t xml:space="preserve">Connecticut </w:t>
                                </w:r>
                              </w:p>
                              <w:p w:rsidR="00C0295A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 xml:space="preserve">10 Mott </w:t>
                                </w: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>Avenue</w:t>
                                </w:r>
                              </w:p>
                              <w:p w:rsidR="00C0295A" w:rsidRPr="00055152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 xml:space="preserve"> </w:t>
                                </w: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 xml:space="preserve">Suite </w:t>
                                </w:r>
                                <w:r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3</w:t>
                                </w: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>A</w:t>
                                </w:r>
                              </w:p>
                              <w:p w:rsidR="00C0295A" w:rsidRPr="00055152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>Norwalk, CT 06850</w:t>
                                </w:r>
                              </w:p>
                              <w:p w:rsidR="00C0295A" w:rsidRPr="00055152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 xml:space="preserve">T </w:t>
                                </w:r>
                                <w:r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855.681.8555</w:t>
                                </w:r>
                              </w:p>
                              <w:p w:rsidR="00C0295A" w:rsidRPr="00055152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 xml:space="preserve">F </w:t>
                                </w: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866.220.8701</w:t>
                                </w:r>
                              </w:p>
                              <w:p w:rsidR="00C0295A" w:rsidRDefault="00C0295A" w:rsidP="008B0D67">
                                <w:pPr>
                                  <w:spacing w:before="11"/>
                                  <w:ind w:left="171" w:right="60"/>
                                  <w:rPr>
                                    <w:spacing w:val="3"/>
                                  </w:rPr>
                                </w:pPr>
                              </w:p>
                              <w:p w:rsidR="00C0295A" w:rsidRPr="00055152" w:rsidRDefault="00C0295A" w:rsidP="008B0D67">
                                <w:pPr>
                                  <w:spacing w:before="11"/>
                                  <w:ind w:left="171" w:right="60"/>
                                  <w:rPr>
                                    <w:spacing w:val="3"/>
                                  </w:rPr>
                                </w:pPr>
                              </w:p>
                              <w:p w:rsidR="00C0295A" w:rsidRPr="00055152" w:rsidRDefault="00C0295A" w:rsidP="008B0D67">
                                <w:pPr>
                                  <w:ind w:left="171" w:right="60"/>
                                  <w:jc w:val="center"/>
                                  <w:rPr>
                                    <w:b/>
                                    <w:spacing w:val="3"/>
                                    <w:sz w:val="19"/>
                                  </w:rPr>
                                </w:pPr>
                                <w:r w:rsidRPr="00055152">
                                  <w:rPr>
                                    <w:b/>
                                    <w:color w:val="242424"/>
                                    <w:spacing w:val="3"/>
                                    <w:sz w:val="19"/>
                                  </w:rPr>
                                  <w:t>New Jersey</w:t>
                                </w:r>
                              </w:p>
                              <w:p w:rsidR="00C0295A" w:rsidRPr="00055152" w:rsidRDefault="00C0295A" w:rsidP="008B0D67">
                                <w:pPr>
                                  <w:spacing w:before="26"/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  <w:r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411 Hackensack Ave., 2</w:t>
                                </w:r>
                                <w:r w:rsidRPr="00262772">
                                  <w:rPr>
                                    <w:color w:val="242424"/>
                                    <w:spacing w:val="3"/>
                                    <w:sz w:val="18"/>
                                    <w:vertAlign w:val="superscript"/>
                                  </w:rPr>
                                  <w:t>nd</w:t>
                                </w:r>
                                <w:r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 xml:space="preserve"> Fl</w:t>
                                </w:r>
                              </w:p>
                              <w:p w:rsidR="00C0295A" w:rsidRPr="00055152" w:rsidRDefault="00C0295A" w:rsidP="008B0D67">
                                <w:pPr>
                                  <w:spacing w:before="38"/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  <w:r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>Hackensack, NJ 07601</w:t>
                                </w:r>
                              </w:p>
                              <w:p w:rsidR="00C0295A" w:rsidRPr="00055152" w:rsidRDefault="00C0295A" w:rsidP="008B0D67">
                                <w:pPr>
                                  <w:spacing w:before="28"/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 xml:space="preserve">T </w:t>
                                </w: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888.311.2611</w:t>
                                </w:r>
                              </w:p>
                              <w:p w:rsidR="00C0295A" w:rsidRPr="00055152" w:rsidRDefault="00C0295A" w:rsidP="008B0D67">
                                <w:pPr>
                                  <w:spacing w:before="33"/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  <w:r w:rsidRPr="00055152">
                                  <w:rPr>
                                    <w:color w:val="343434"/>
                                    <w:spacing w:val="3"/>
                                    <w:sz w:val="18"/>
                                  </w:rPr>
                                  <w:t xml:space="preserve">F </w:t>
                                </w:r>
                                <w:r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732</w:t>
                                </w:r>
                                <w:r w:rsidRPr="00055152">
                                  <w:rPr>
                                    <w:color w:val="464646"/>
                                    <w:spacing w:val="3"/>
                                    <w:sz w:val="18"/>
                                  </w:rPr>
                                  <w:t>.</w:t>
                                </w:r>
                                <w:r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882.142</w:t>
                                </w:r>
                                <w:r w:rsidRPr="00055152">
                                  <w:rPr>
                                    <w:color w:val="242424"/>
                                    <w:spacing w:val="3"/>
                                    <w:sz w:val="18"/>
                                  </w:rPr>
                                  <w:t>3</w:t>
                                </w:r>
                              </w:p>
                              <w:p w:rsidR="00C0295A" w:rsidRDefault="00C0295A" w:rsidP="008B0D67">
                                <w:pPr>
                                  <w:ind w:left="171" w:right="60"/>
                                  <w:rPr>
                                    <w:spacing w:val="3"/>
                                    <w:sz w:val="23"/>
                                  </w:rPr>
                                </w:pPr>
                              </w:p>
                              <w:p w:rsidR="00C0295A" w:rsidRPr="00055152" w:rsidRDefault="00C0295A" w:rsidP="008B0D67">
                                <w:pPr>
                                  <w:ind w:left="171" w:right="60"/>
                                  <w:rPr>
                                    <w:spacing w:val="3"/>
                                    <w:sz w:val="23"/>
                                  </w:rPr>
                                </w:pPr>
                              </w:p>
                              <w:p w:rsidR="00C0295A" w:rsidRPr="00055152" w:rsidRDefault="00C0295A" w:rsidP="008B0D67">
                                <w:pPr>
                                  <w:spacing w:before="33"/>
                                  <w:ind w:left="171" w:right="60"/>
                                  <w:jc w:val="center"/>
                                  <w:rPr>
                                    <w:spacing w:val="3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6" o:spid="_x0000_s1026" style="position:absolute;left:0;text-align:left;margin-left:-.75pt;margin-top:0;width:212.4pt;height:700.4pt;z-index:251657728" coordsize="26974,889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95;width:26879;height:11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o/KLFAAAA2wAAAA8AAABkcnMvZG93bnJldi54bWxEj0FrwkAQhe8F/8Mygre6sQeR6CoxUqiU&#10;CtVC8TZkp0lodjbNrib+e+cg9DbDe/PeN6vN4Bp1pS7Ung3Mpgko4sLbmksDX6fX5wWoEJEtNp7J&#10;wI0CbNajpxWm1vf8SddjLJWEcEjRQBVjm2odioochqlviUX78Z3DKGtXatthL+Gu0S9JMtcOa5aG&#10;ClvKKyp+jxdn4JTvsuz9+7zdH7guk/PfrZ995MZMxkO2BBVpiP/mx/WbFXyhl19kAL2+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6PyixQAAANsAAAAPAAAAAAAAAAAAAAAA&#10;AJ8CAABkcnMvZG93bnJldi54bWxQSwUGAAAAAAQABAD3AAAAkQMAAAAA&#10;">
                  <v:imagedata r:id="rId6" o:title="" croptop="18342f" cropbottom="17935f" cropleft="13998f" cropright="13472f"/>
                  <v:path arrowok="t"/>
                </v:shape>
                <v:group id="Group 2" o:spid="_x0000_s1028" style="position:absolute;top:10382;width:17049;height:78568" coordorigin="-112,2394" coordsize="2501,123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line id="Line 5" o:spid="_x0000_s1029" style="position:absolute;visibility:visible;mso-wrap-style:square" from="2389,14767" to="2389,14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VlVMMAAADaAAAADwAAAGRycy9kb3ducmV2LnhtbESPQWvCQBSE74X+h+UJ3upGBSnRVdQq&#10;WEoPRgWPj+wzWc2+Ddmtif++Wyh4HGbmG2a26Gwl7tR441jBcJCAIM6dNlwoOB62b+8gfEDWWDkm&#10;BQ/ysJi/vsww1a7lPd2zUIgIYZ+igjKEOpXS5yVZ9ANXE0fv4hqLIcqmkLrBNsJtJUdJMpEWDceF&#10;Emtal5Tfsh+r4Gy+Ttdvs96sPj5Hdnu0Zzlud0r1e91yCiJQF57h//ZOKxjD35V4A+T8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k1ZVTDAAAA2gAAAA8AAAAAAAAAAAAA&#10;AAAAoQIAAGRycy9kb3ducmV2LnhtbFBLBQYAAAAABAAEAPkAAACRAwAAAAA=&#10;" strokeweight=".16947mm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30" type="#_x0000_t202" style="position:absolute;left:39;top:2394;width:2197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  <v:textbox inset="0,0,0,0">
                      <w:txbxContent>
                        <w:p w:rsidR="00C0295A" w:rsidRPr="00055152" w:rsidRDefault="00C0295A" w:rsidP="009B0471">
                          <w:pPr>
                            <w:spacing w:line="266" w:lineRule="exact"/>
                            <w:jc w:val="center"/>
                            <w:rPr>
                              <w:b/>
                              <w:color w:val="808080" w:themeColor="background1" w:themeShade="80"/>
                              <w:sz w:val="24"/>
                            </w:rPr>
                          </w:pPr>
                          <w:r>
                            <w:rPr>
                              <w:b/>
                              <w:color w:val="808080" w:themeColor="background1" w:themeShade="80"/>
                              <w:w w:val="10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808080" w:themeColor="background1" w:themeShade="80"/>
                              <w:w w:val="105"/>
                              <w:sz w:val="24"/>
                            </w:rPr>
                            <w:instrText xml:space="preserve"> HYPERLINK "http://www.theracare.com/" \h </w:instrText>
                          </w:r>
                          <w:r>
                            <w:rPr>
                              <w:b/>
                              <w:color w:val="808080" w:themeColor="background1" w:themeShade="80"/>
                              <w:w w:val="105"/>
                              <w:sz w:val="24"/>
                            </w:rPr>
                            <w:fldChar w:fldCharType="separate"/>
                          </w:r>
                          <w:r w:rsidRPr="00055152">
                            <w:rPr>
                              <w:b/>
                              <w:color w:val="808080" w:themeColor="background1" w:themeShade="80"/>
                              <w:w w:val="105"/>
                              <w:sz w:val="24"/>
                            </w:rPr>
                            <w:t>www.theracare.com</w:t>
                          </w:r>
                          <w:r>
                            <w:rPr>
                              <w:b/>
                              <w:color w:val="808080" w:themeColor="background1" w:themeShade="80"/>
                              <w:w w:val="105"/>
                              <w:sz w:val="24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shape id="Text Box 3" o:spid="_x0000_s1031" type="#_x0000_t202" style="position:absolute;left:-112;top:3049;width:2403;height:11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  <v:textbox inset="0,0,0,0">
                      <w:txbxContent>
                        <w:p w:rsidR="00C0295A" w:rsidRDefault="00C0295A" w:rsidP="008B0D67">
                          <w:pPr>
                            <w:spacing w:before="31" w:line="278" w:lineRule="auto"/>
                            <w:ind w:left="171" w:right="60"/>
                            <w:jc w:val="center"/>
                            <w:rPr>
                              <w:b/>
                              <w:color w:val="242424"/>
                              <w:spacing w:val="3"/>
                              <w:sz w:val="19"/>
                            </w:rPr>
                          </w:pPr>
                          <w:r w:rsidRPr="00055152">
                            <w:rPr>
                              <w:b/>
                              <w:color w:val="242424"/>
                              <w:spacing w:val="3"/>
                              <w:sz w:val="19"/>
                            </w:rPr>
                            <w:t xml:space="preserve">Corporate Office </w:t>
                          </w:r>
                        </w:p>
                        <w:p w:rsidR="00C0295A" w:rsidRDefault="00C0295A" w:rsidP="008B0D67">
                          <w:pPr>
                            <w:ind w:left="171" w:right="60"/>
                            <w:jc w:val="center"/>
                            <w:rPr>
                              <w:color w:val="464646"/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>1133 Westchester Av</w:t>
                          </w:r>
                          <w:r w:rsidRPr="00055152">
                            <w:rPr>
                              <w:color w:val="464646"/>
                              <w:spacing w:val="3"/>
                              <w:sz w:val="18"/>
                            </w:rPr>
                            <w:t>e</w:t>
                          </w:r>
                          <w:r>
                            <w:rPr>
                              <w:color w:val="464646"/>
                              <w:spacing w:val="3"/>
                              <w:sz w:val="18"/>
                            </w:rPr>
                            <w:t>nue</w:t>
                          </w:r>
                          <w:r w:rsidRPr="00055152">
                            <w:rPr>
                              <w:color w:val="464646"/>
                              <w:spacing w:val="3"/>
                              <w:sz w:val="18"/>
                            </w:rPr>
                            <w:t xml:space="preserve"> </w:t>
                          </w:r>
                        </w:p>
                        <w:p w:rsidR="00C0295A" w:rsidRPr="00055152" w:rsidRDefault="00C0295A" w:rsidP="008B0D67">
                          <w:pPr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 xml:space="preserve">Suite </w:t>
                          </w: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>N</w:t>
                          </w:r>
                          <w:r w:rsidRPr="00055152">
                            <w:rPr>
                              <w:color w:val="464646"/>
                              <w:spacing w:val="3"/>
                              <w:sz w:val="18"/>
                            </w:rPr>
                            <w:t>-</w:t>
                          </w: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>230</w:t>
                          </w:r>
                        </w:p>
                        <w:p w:rsidR="00C0295A" w:rsidRDefault="00C0295A" w:rsidP="008B0D67">
                          <w:pPr>
                            <w:ind w:left="171" w:right="60"/>
                            <w:jc w:val="center"/>
                            <w:rPr>
                              <w:color w:val="242424"/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>White Plains</w:t>
                          </w:r>
                          <w:r w:rsidRPr="00055152">
                            <w:rPr>
                              <w:color w:val="464646"/>
                              <w:spacing w:val="3"/>
                              <w:sz w:val="18"/>
                            </w:rPr>
                            <w:t xml:space="preserve">, </w:t>
                          </w: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 xml:space="preserve">NY </w:t>
                          </w: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 xml:space="preserve">10604 </w:t>
                          </w:r>
                        </w:p>
                        <w:p w:rsidR="00C0295A" w:rsidRPr="00055152" w:rsidRDefault="00C0295A" w:rsidP="001D6330">
                          <w:pPr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 xml:space="preserve">T </w:t>
                          </w: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>914</w:t>
                          </w:r>
                          <w:r>
                            <w:rPr>
                              <w:color w:val="626262"/>
                              <w:spacing w:val="3"/>
                              <w:sz w:val="18"/>
                            </w:rPr>
                            <w:t>.</w:t>
                          </w: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>576.5292</w:t>
                          </w:r>
                        </w:p>
                        <w:p w:rsidR="00C0295A" w:rsidRPr="00055152" w:rsidRDefault="00C0295A" w:rsidP="008B0D67">
                          <w:pPr>
                            <w:ind w:left="171" w:right="60"/>
                            <w:jc w:val="center"/>
                            <w:rPr>
                              <w:color w:val="242424"/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 xml:space="preserve">F </w:t>
                          </w:r>
                          <w:r w:rsidR="001D6330">
                            <w:rPr>
                              <w:color w:val="242424"/>
                              <w:spacing w:val="3"/>
                              <w:sz w:val="18"/>
                            </w:rPr>
                            <w:t>914.560.2360</w:t>
                          </w:r>
                        </w:p>
                        <w:p w:rsidR="00C0295A" w:rsidRPr="00055152" w:rsidRDefault="00C0295A" w:rsidP="008B0D67">
                          <w:pPr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  <w:r>
                            <w:rPr>
                              <w:color w:val="343434"/>
                              <w:spacing w:val="3"/>
                              <w:sz w:val="18"/>
                            </w:rPr>
                            <w:t xml:space="preserve"> </w:t>
                          </w: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 xml:space="preserve">  914.576.3983</w:t>
                          </w:r>
                        </w:p>
                        <w:p w:rsidR="00C0295A" w:rsidRDefault="00C0295A" w:rsidP="008B0D67">
                          <w:pPr>
                            <w:spacing w:line="264" w:lineRule="auto"/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</w:p>
                        <w:p w:rsidR="00C0295A" w:rsidRPr="00055152" w:rsidRDefault="00C0295A" w:rsidP="008B0D67">
                          <w:pPr>
                            <w:spacing w:line="264" w:lineRule="auto"/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</w:p>
                        <w:p w:rsidR="00C0295A" w:rsidRDefault="00C0295A" w:rsidP="008B0D67">
                          <w:pPr>
                            <w:ind w:left="171" w:right="60"/>
                            <w:jc w:val="center"/>
                            <w:rPr>
                              <w:b/>
                              <w:color w:val="242424"/>
                              <w:spacing w:val="3"/>
                              <w:sz w:val="19"/>
                            </w:rPr>
                          </w:pPr>
                          <w:r>
                            <w:rPr>
                              <w:b/>
                              <w:color w:val="242424"/>
                              <w:spacing w:val="3"/>
                              <w:sz w:val="19"/>
                            </w:rPr>
                            <w:t>NYC</w:t>
                          </w:r>
                          <w:r w:rsidR="001D6330">
                            <w:rPr>
                              <w:b/>
                              <w:color w:val="242424"/>
                              <w:spacing w:val="3"/>
                              <w:sz w:val="19"/>
                            </w:rPr>
                            <w:t xml:space="preserve"> Administrative Office</w:t>
                          </w:r>
                        </w:p>
                        <w:p w:rsidR="00C0295A" w:rsidRDefault="00C0295A" w:rsidP="008B0D67">
                          <w:pPr>
                            <w:ind w:left="171" w:right="60"/>
                            <w:jc w:val="center"/>
                            <w:rPr>
                              <w:color w:val="242424"/>
                              <w:spacing w:val="3"/>
                              <w:sz w:val="19"/>
                            </w:rPr>
                          </w:pPr>
                          <w:r>
                            <w:rPr>
                              <w:color w:val="242424"/>
                              <w:spacing w:val="3"/>
                              <w:sz w:val="19"/>
                            </w:rPr>
                            <w:t>11-20 46</w:t>
                          </w:r>
                          <w:r w:rsidRPr="008B0D67">
                            <w:rPr>
                              <w:color w:val="242424"/>
                              <w:spacing w:val="3"/>
                              <w:sz w:val="19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color w:val="242424"/>
                              <w:spacing w:val="3"/>
                              <w:sz w:val="19"/>
                            </w:rPr>
                            <w:t xml:space="preserve"> Road</w:t>
                          </w:r>
                          <w:r w:rsidR="00602506">
                            <w:rPr>
                              <w:color w:val="242424"/>
                              <w:spacing w:val="3"/>
                              <w:sz w:val="19"/>
                            </w:rPr>
                            <w:t xml:space="preserve">, </w:t>
                          </w:r>
                          <w:r w:rsidR="00602506">
                            <w:rPr>
                              <w:color w:val="242424"/>
                              <w:spacing w:val="3"/>
                              <w:sz w:val="19"/>
                            </w:rPr>
                            <w:t>2Fl</w:t>
                          </w:r>
                          <w:bookmarkStart w:id="1" w:name="_GoBack"/>
                          <w:bookmarkEnd w:id="1"/>
                        </w:p>
                        <w:p w:rsidR="00C0295A" w:rsidRDefault="00C0295A" w:rsidP="008B0D67">
                          <w:pPr>
                            <w:ind w:left="171" w:right="60"/>
                            <w:jc w:val="center"/>
                            <w:rPr>
                              <w:color w:val="242424"/>
                              <w:spacing w:val="3"/>
                              <w:sz w:val="19"/>
                              <w:szCs w:val="19"/>
                            </w:rPr>
                          </w:pPr>
                          <w:r w:rsidRPr="008B0D67">
                            <w:rPr>
                              <w:color w:val="242424"/>
                              <w:spacing w:val="3"/>
                              <w:sz w:val="19"/>
                              <w:szCs w:val="19"/>
                            </w:rPr>
                            <w:t>Long Island City, NY 11101</w:t>
                          </w:r>
                        </w:p>
                        <w:p w:rsidR="00C0295A" w:rsidRDefault="00C0295A" w:rsidP="008B0D67">
                          <w:pPr>
                            <w:ind w:left="171" w:right="60"/>
                            <w:jc w:val="center"/>
                            <w:rPr>
                              <w:color w:val="242424"/>
                              <w:spacing w:val="3"/>
                              <w:sz w:val="19"/>
                              <w:szCs w:val="19"/>
                            </w:rPr>
                          </w:pPr>
                          <w:r>
                            <w:rPr>
                              <w:color w:val="242424"/>
                              <w:spacing w:val="3"/>
                              <w:sz w:val="19"/>
                              <w:szCs w:val="19"/>
                            </w:rPr>
                            <w:t>T 212.564.2350</w:t>
                          </w:r>
                        </w:p>
                        <w:p w:rsidR="00C0295A" w:rsidRDefault="00C0295A" w:rsidP="008B0D67">
                          <w:pPr>
                            <w:ind w:left="171" w:right="60"/>
                            <w:jc w:val="center"/>
                            <w:rPr>
                              <w:color w:val="242424"/>
                              <w:spacing w:val="3"/>
                              <w:sz w:val="19"/>
                              <w:szCs w:val="19"/>
                            </w:rPr>
                          </w:pPr>
                          <w:r>
                            <w:rPr>
                              <w:color w:val="242424"/>
                              <w:spacing w:val="3"/>
                              <w:sz w:val="19"/>
                              <w:szCs w:val="19"/>
                            </w:rPr>
                            <w:t xml:space="preserve">F </w:t>
                          </w:r>
                          <w:r w:rsidR="001D6330">
                            <w:rPr>
                              <w:color w:val="242424"/>
                              <w:spacing w:val="3"/>
                              <w:sz w:val="19"/>
                              <w:szCs w:val="19"/>
                            </w:rPr>
                            <w:t>914.560.2360</w:t>
                          </w:r>
                        </w:p>
                        <w:p w:rsidR="00C0295A" w:rsidRDefault="00C0295A" w:rsidP="008B0D67">
                          <w:pPr>
                            <w:ind w:left="171" w:right="60"/>
                            <w:jc w:val="center"/>
                            <w:rPr>
                              <w:color w:val="242424"/>
                              <w:spacing w:val="3"/>
                              <w:sz w:val="19"/>
                              <w:szCs w:val="19"/>
                            </w:rPr>
                          </w:pPr>
                        </w:p>
                        <w:p w:rsidR="00C0295A" w:rsidRPr="008B0D67" w:rsidRDefault="00C0295A" w:rsidP="008B0D67">
                          <w:pPr>
                            <w:ind w:left="171" w:right="60"/>
                            <w:jc w:val="center"/>
                            <w:rPr>
                              <w:color w:val="242424"/>
                              <w:spacing w:val="3"/>
                              <w:sz w:val="19"/>
                              <w:szCs w:val="19"/>
                            </w:rPr>
                          </w:pPr>
                        </w:p>
                        <w:p w:rsidR="00C0295A" w:rsidRPr="00055152" w:rsidRDefault="00C0295A" w:rsidP="008B0D67">
                          <w:pPr>
                            <w:ind w:left="171" w:right="60"/>
                            <w:jc w:val="center"/>
                            <w:rPr>
                              <w:b/>
                              <w:spacing w:val="3"/>
                              <w:sz w:val="19"/>
                            </w:rPr>
                          </w:pPr>
                          <w:r w:rsidRPr="00055152">
                            <w:rPr>
                              <w:b/>
                              <w:color w:val="242424"/>
                              <w:spacing w:val="3"/>
                              <w:sz w:val="19"/>
                            </w:rPr>
                            <w:t>Long Island</w:t>
                          </w:r>
                        </w:p>
                        <w:p w:rsidR="00C0295A" w:rsidRDefault="00C0295A" w:rsidP="008B0D67">
                          <w:pPr>
                            <w:ind w:left="171" w:right="60"/>
                            <w:jc w:val="center"/>
                            <w:rPr>
                              <w:color w:val="343434"/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>888 Veterans</w:t>
                          </w:r>
                          <w:r>
                            <w:rPr>
                              <w:color w:val="343434"/>
                              <w:spacing w:val="3"/>
                              <w:sz w:val="18"/>
                            </w:rPr>
                            <w:t xml:space="preserve"> Highway</w:t>
                          </w:r>
                        </w:p>
                        <w:p w:rsidR="00C0295A" w:rsidRPr="00055152" w:rsidRDefault="00C0295A" w:rsidP="008B0D67">
                          <w:pPr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>Suite 310</w:t>
                          </w:r>
                        </w:p>
                        <w:p w:rsidR="00C0295A" w:rsidRPr="00055152" w:rsidRDefault="00C0295A" w:rsidP="008B0D67">
                          <w:pPr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>Hauppaug</w:t>
                          </w:r>
                          <w:r w:rsidRPr="00055152">
                            <w:rPr>
                              <w:color w:val="464646"/>
                              <w:spacing w:val="3"/>
                              <w:sz w:val="18"/>
                            </w:rPr>
                            <w:t xml:space="preserve">e, </w:t>
                          </w: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 xml:space="preserve">NY </w:t>
                          </w: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>11</w:t>
                          </w: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>788</w:t>
                          </w:r>
                        </w:p>
                        <w:p w:rsidR="00C0295A" w:rsidRPr="00055152" w:rsidRDefault="00C0295A" w:rsidP="008B0D67">
                          <w:pPr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 xml:space="preserve">T </w:t>
                          </w:r>
                          <w:r>
                            <w:rPr>
                              <w:color w:val="343434"/>
                              <w:spacing w:val="3"/>
                              <w:sz w:val="18"/>
                            </w:rPr>
                            <w:t xml:space="preserve"> </w:t>
                          </w: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>631.851.9473</w:t>
                          </w:r>
                        </w:p>
                        <w:p w:rsidR="00C0295A" w:rsidRPr="00055152" w:rsidRDefault="00C0295A" w:rsidP="008B0D67">
                          <w:pPr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>F</w:t>
                          </w:r>
                          <w:r>
                            <w:rPr>
                              <w:color w:val="242424"/>
                              <w:spacing w:val="3"/>
                              <w:sz w:val="18"/>
                            </w:rPr>
                            <w:t xml:space="preserve"> </w:t>
                          </w: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 xml:space="preserve"> </w:t>
                          </w: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>631.851</w:t>
                          </w:r>
                          <w:r w:rsidRPr="00055152">
                            <w:rPr>
                              <w:color w:val="626262"/>
                              <w:spacing w:val="3"/>
                              <w:sz w:val="18"/>
                            </w:rPr>
                            <w:t>.</w:t>
                          </w: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>9474</w:t>
                          </w:r>
                        </w:p>
                        <w:p w:rsidR="00C0295A" w:rsidRDefault="00C0295A" w:rsidP="008B0D67">
                          <w:pPr>
                            <w:spacing w:before="11"/>
                            <w:ind w:left="171" w:right="60"/>
                            <w:jc w:val="center"/>
                            <w:rPr>
                              <w:spacing w:val="3"/>
                            </w:rPr>
                          </w:pPr>
                        </w:p>
                        <w:p w:rsidR="00C0295A" w:rsidRPr="00055152" w:rsidRDefault="00C0295A" w:rsidP="008B0D67">
                          <w:pPr>
                            <w:spacing w:before="11"/>
                            <w:ind w:left="171" w:right="60"/>
                            <w:rPr>
                              <w:spacing w:val="3"/>
                            </w:rPr>
                          </w:pPr>
                        </w:p>
                        <w:p w:rsidR="00C0295A" w:rsidRDefault="00C0295A" w:rsidP="008B0D67">
                          <w:pPr>
                            <w:ind w:left="171" w:right="60"/>
                            <w:jc w:val="center"/>
                            <w:rPr>
                              <w:b/>
                              <w:color w:val="242424"/>
                              <w:spacing w:val="3"/>
                              <w:sz w:val="19"/>
                            </w:rPr>
                          </w:pPr>
                          <w:r w:rsidRPr="00055152">
                            <w:rPr>
                              <w:b/>
                              <w:color w:val="242424"/>
                              <w:spacing w:val="3"/>
                              <w:sz w:val="19"/>
                            </w:rPr>
                            <w:t xml:space="preserve">Connecticut </w:t>
                          </w:r>
                        </w:p>
                        <w:p w:rsidR="00C0295A" w:rsidRDefault="00C0295A" w:rsidP="008B0D67">
                          <w:pPr>
                            <w:ind w:left="171" w:right="60"/>
                            <w:jc w:val="center"/>
                            <w:rPr>
                              <w:color w:val="343434"/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 xml:space="preserve">10 Mott </w:t>
                          </w: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>Avenue</w:t>
                          </w:r>
                        </w:p>
                        <w:p w:rsidR="00C0295A" w:rsidRPr="00055152" w:rsidRDefault="00C0295A" w:rsidP="008B0D67">
                          <w:pPr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 xml:space="preserve"> </w:t>
                          </w: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 xml:space="preserve">Suite </w:t>
                          </w:r>
                          <w:r>
                            <w:rPr>
                              <w:color w:val="242424"/>
                              <w:spacing w:val="3"/>
                              <w:sz w:val="18"/>
                            </w:rPr>
                            <w:t>3</w:t>
                          </w: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>A</w:t>
                          </w:r>
                        </w:p>
                        <w:p w:rsidR="00C0295A" w:rsidRPr="00055152" w:rsidRDefault="00C0295A" w:rsidP="008B0D67">
                          <w:pPr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>Norwalk, CT 06850</w:t>
                          </w:r>
                        </w:p>
                        <w:p w:rsidR="00C0295A" w:rsidRPr="00055152" w:rsidRDefault="00C0295A" w:rsidP="008B0D67">
                          <w:pPr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 xml:space="preserve">T </w:t>
                          </w:r>
                          <w:r>
                            <w:rPr>
                              <w:color w:val="242424"/>
                              <w:spacing w:val="3"/>
                              <w:sz w:val="18"/>
                            </w:rPr>
                            <w:t>855.681.8555</w:t>
                          </w:r>
                        </w:p>
                        <w:p w:rsidR="00C0295A" w:rsidRPr="00055152" w:rsidRDefault="00C0295A" w:rsidP="008B0D67">
                          <w:pPr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 xml:space="preserve">F </w:t>
                          </w: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>866.220.8701</w:t>
                          </w:r>
                        </w:p>
                        <w:p w:rsidR="00C0295A" w:rsidRDefault="00C0295A" w:rsidP="008B0D67">
                          <w:pPr>
                            <w:spacing w:before="11"/>
                            <w:ind w:left="171" w:right="60"/>
                            <w:rPr>
                              <w:spacing w:val="3"/>
                            </w:rPr>
                          </w:pPr>
                        </w:p>
                        <w:p w:rsidR="00C0295A" w:rsidRPr="00055152" w:rsidRDefault="00C0295A" w:rsidP="008B0D67">
                          <w:pPr>
                            <w:spacing w:before="11"/>
                            <w:ind w:left="171" w:right="60"/>
                            <w:rPr>
                              <w:spacing w:val="3"/>
                            </w:rPr>
                          </w:pPr>
                        </w:p>
                        <w:p w:rsidR="00C0295A" w:rsidRPr="00055152" w:rsidRDefault="00C0295A" w:rsidP="008B0D67">
                          <w:pPr>
                            <w:ind w:left="171" w:right="60"/>
                            <w:jc w:val="center"/>
                            <w:rPr>
                              <w:b/>
                              <w:spacing w:val="3"/>
                              <w:sz w:val="19"/>
                            </w:rPr>
                          </w:pPr>
                          <w:r w:rsidRPr="00055152">
                            <w:rPr>
                              <w:b/>
                              <w:color w:val="242424"/>
                              <w:spacing w:val="3"/>
                              <w:sz w:val="19"/>
                            </w:rPr>
                            <w:t>New Jersey</w:t>
                          </w:r>
                        </w:p>
                        <w:p w:rsidR="00C0295A" w:rsidRPr="00055152" w:rsidRDefault="00C0295A" w:rsidP="008B0D67">
                          <w:pPr>
                            <w:spacing w:before="26"/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  <w:r>
                            <w:rPr>
                              <w:color w:val="242424"/>
                              <w:spacing w:val="3"/>
                              <w:sz w:val="18"/>
                            </w:rPr>
                            <w:t>411 Hackensack Ave., 2</w:t>
                          </w:r>
                          <w:r w:rsidRPr="00262772">
                            <w:rPr>
                              <w:color w:val="242424"/>
                              <w:spacing w:val="3"/>
                              <w:sz w:val="18"/>
                              <w:vertAlign w:val="superscript"/>
                            </w:rPr>
                            <w:t>nd</w:t>
                          </w:r>
                          <w:r>
                            <w:rPr>
                              <w:color w:val="242424"/>
                              <w:spacing w:val="3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42424"/>
                              <w:spacing w:val="3"/>
                              <w:sz w:val="18"/>
                            </w:rPr>
                            <w:t>Fl</w:t>
                          </w:r>
                          <w:proofErr w:type="spellEnd"/>
                        </w:p>
                        <w:p w:rsidR="00C0295A" w:rsidRPr="00055152" w:rsidRDefault="00C0295A" w:rsidP="008B0D67">
                          <w:pPr>
                            <w:spacing w:before="38"/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  <w:r>
                            <w:rPr>
                              <w:color w:val="343434"/>
                              <w:spacing w:val="3"/>
                              <w:sz w:val="18"/>
                            </w:rPr>
                            <w:t>Hackensack, NJ 07601</w:t>
                          </w:r>
                        </w:p>
                        <w:p w:rsidR="00C0295A" w:rsidRPr="00055152" w:rsidRDefault="00C0295A" w:rsidP="008B0D67">
                          <w:pPr>
                            <w:spacing w:before="28"/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 xml:space="preserve">T </w:t>
                          </w: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>888.311.2611</w:t>
                          </w:r>
                        </w:p>
                        <w:p w:rsidR="00C0295A" w:rsidRPr="00055152" w:rsidRDefault="00C0295A" w:rsidP="008B0D67">
                          <w:pPr>
                            <w:spacing w:before="33"/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  <w:r w:rsidRPr="00055152">
                            <w:rPr>
                              <w:color w:val="343434"/>
                              <w:spacing w:val="3"/>
                              <w:sz w:val="18"/>
                            </w:rPr>
                            <w:t xml:space="preserve">F </w:t>
                          </w:r>
                          <w:r>
                            <w:rPr>
                              <w:color w:val="242424"/>
                              <w:spacing w:val="3"/>
                              <w:sz w:val="18"/>
                            </w:rPr>
                            <w:t>732</w:t>
                          </w:r>
                          <w:r w:rsidRPr="00055152">
                            <w:rPr>
                              <w:color w:val="464646"/>
                              <w:spacing w:val="3"/>
                              <w:sz w:val="18"/>
                            </w:rPr>
                            <w:t>.</w:t>
                          </w:r>
                          <w:r>
                            <w:rPr>
                              <w:color w:val="242424"/>
                              <w:spacing w:val="3"/>
                              <w:sz w:val="18"/>
                            </w:rPr>
                            <w:t>882.142</w:t>
                          </w:r>
                          <w:r w:rsidRPr="00055152">
                            <w:rPr>
                              <w:color w:val="242424"/>
                              <w:spacing w:val="3"/>
                              <w:sz w:val="18"/>
                            </w:rPr>
                            <w:t>3</w:t>
                          </w:r>
                        </w:p>
                        <w:p w:rsidR="00C0295A" w:rsidRDefault="00C0295A" w:rsidP="008B0D67">
                          <w:pPr>
                            <w:ind w:left="171" w:right="60"/>
                            <w:rPr>
                              <w:spacing w:val="3"/>
                              <w:sz w:val="23"/>
                            </w:rPr>
                          </w:pPr>
                        </w:p>
                        <w:p w:rsidR="00C0295A" w:rsidRPr="00055152" w:rsidRDefault="00C0295A" w:rsidP="008B0D67">
                          <w:pPr>
                            <w:ind w:left="171" w:right="60"/>
                            <w:rPr>
                              <w:spacing w:val="3"/>
                              <w:sz w:val="23"/>
                            </w:rPr>
                          </w:pPr>
                        </w:p>
                        <w:p w:rsidR="00C0295A" w:rsidRPr="00055152" w:rsidRDefault="00C0295A" w:rsidP="008B0D67">
                          <w:pPr>
                            <w:spacing w:before="33"/>
                            <w:ind w:left="171" w:right="60"/>
                            <w:jc w:val="center"/>
                            <w:rPr>
                              <w:spacing w:val="3"/>
                              <w:sz w:val="18"/>
                            </w:rPr>
                          </w:pPr>
                        </w:p>
                      </w:txbxContent>
                    </v:textbox>
                  </v:shape>
                </v:group>
                <w10:wrap type="through"/>
              </v:group>
            </w:pict>
          </mc:Fallback>
        </mc:AlternateContent>
      </w:r>
      <w:r w:rsidR="009B0471">
        <w:rPr>
          <w:noProof/>
          <w:sz w:val="20"/>
        </w:rPr>
        <w:t xml:space="preserve">  </w:t>
      </w:r>
    </w:p>
    <w:p w:rsidR="00055152" w:rsidRDefault="00055152">
      <w:pPr>
        <w:ind w:left="102"/>
        <w:rPr>
          <w:noProof/>
          <w:sz w:val="20"/>
        </w:rPr>
      </w:pPr>
    </w:p>
    <w:p w:rsidR="00055152" w:rsidRDefault="00055152">
      <w:pPr>
        <w:ind w:left="102"/>
        <w:rPr>
          <w:noProof/>
          <w:sz w:val="20"/>
        </w:rPr>
      </w:pPr>
    </w:p>
    <w:p w:rsidR="00C5727F" w:rsidRDefault="00C5727F">
      <w:pPr>
        <w:ind w:left="102"/>
        <w:rPr>
          <w:sz w:val="20"/>
        </w:rPr>
      </w:pPr>
    </w:p>
    <w:p w:rsidR="00C5727F" w:rsidRPr="00C5727F" w:rsidRDefault="00C5727F" w:rsidP="00C5727F">
      <w:pPr>
        <w:rPr>
          <w:sz w:val="20"/>
        </w:rPr>
      </w:pPr>
    </w:p>
    <w:p w:rsidR="00C5727F" w:rsidRPr="00C5727F" w:rsidRDefault="00C5727F" w:rsidP="00C5727F">
      <w:pPr>
        <w:rPr>
          <w:sz w:val="20"/>
        </w:rPr>
      </w:pPr>
    </w:p>
    <w:p w:rsidR="00C5727F" w:rsidRPr="00C5727F" w:rsidRDefault="00C5727F" w:rsidP="00C5727F">
      <w:pPr>
        <w:rPr>
          <w:sz w:val="20"/>
        </w:rPr>
      </w:pPr>
    </w:p>
    <w:p w:rsidR="00C5727F" w:rsidRPr="00C5727F" w:rsidRDefault="00C5727F" w:rsidP="00C5727F">
      <w:pPr>
        <w:rPr>
          <w:sz w:val="20"/>
        </w:rPr>
      </w:pPr>
    </w:p>
    <w:p w:rsidR="00C5727F" w:rsidRPr="00C5727F" w:rsidRDefault="00BF6A49" w:rsidP="00C5727F">
      <w:pPr>
        <w:rPr>
          <w:sz w:val="20"/>
        </w:rPr>
      </w:pPr>
      <w:r w:rsidRPr="00BF6A49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ED31C46" wp14:editId="13F08F43">
                <wp:simplePos x="0" y="0"/>
                <wp:positionH relativeFrom="column">
                  <wp:posOffset>1876425</wp:posOffset>
                </wp:positionH>
                <wp:positionV relativeFrom="paragraph">
                  <wp:posOffset>295275</wp:posOffset>
                </wp:positionV>
                <wp:extent cx="4991100" cy="60769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607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295A" w:rsidRPr="00004C0E" w:rsidRDefault="00C0295A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  <w:p w:rsidR="00C0295A" w:rsidRDefault="00C029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31C46" id="Text Box 2" o:spid="_x0000_s1032" type="#_x0000_t202" style="position:absolute;margin-left:147.75pt;margin-top:23.25pt;width:393pt;height:47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" stroked="f">
                <v:textbox>
                  <w:txbxContent>
                    <w:p w:rsidR="00C0295A" w:rsidRPr="00004C0E" w:rsidRDefault="00C0295A">
                      <w:pPr>
                        <w:rPr>
                          <w:color w:val="1F497D" w:themeColor="text2"/>
                        </w:rPr>
                      </w:pPr>
                    </w:p>
                    <w:p w:rsidR="00C0295A" w:rsidRDefault="00C0295A"/>
                  </w:txbxContent>
                </v:textbox>
                <w10:wrap type="square"/>
              </v:shape>
            </w:pict>
          </mc:Fallback>
        </mc:AlternateContent>
      </w:r>
    </w:p>
    <w:p w:rsidR="00C5727F" w:rsidRPr="00C5727F" w:rsidRDefault="00054753" w:rsidP="00C5727F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19FFD6" wp14:editId="6078AA9A">
                <wp:simplePos x="0" y="0"/>
                <wp:positionH relativeFrom="column">
                  <wp:posOffset>1651438</wp:posOffset>
                </wp:positionH>
                <wp:positionV relativeFrom="paragraph">
                  <wp:posOffset>104883</wp:posOffset>
                </wp:positionV>
                <wp:extent cx="15765" cy="8292663"/>
                <wp:effectExtent l="0" t="0" r="22860" b="3238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65" cy="8292663"/>
                        </a:xfrm>
                        <a:prstGeom prst="line">
                          <a:avLst/>
                        </a:prstGeom>
                        <a:ln w="17780" cmpd="sng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B05654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05pt,8.25pt" to="131.3pt,66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" strokecolor="black [3040]" strokeweight="1.4pt"/>
            </w:pict>
          </mc:Fallback>
        </mc:AlternateContent>
      </w:r>
    </w:p>
    <w:p w:rsidR="00C5727F" w:rsidRPr="00C5727F" w:rsidRDefault="00C5727F" w:rsidP="00C5727F">
      <w:pPr>
        <w:rPr>
          <w:sz w:val="20"/>
        </w:rPr>
      </w:pPr>
    </w:p>
    <w:p w:rsidR="00C5727F" w:rsidRPr="00C5727F" w:rsidRDefault="00C5727F" w:rsidP="00C5727F">
      <w:pPr>
        <w:rPr>
          <w:sz w:val="20"/>
        </w:rPr>
      </w:pPr>
    </w:p>
    <w:p w:rsidR="00C5727F" w:rsidRPr="00C5727F" w:rsidRDefault="00C5727F" w:rsidP="00C5727F">
      <w:pPr>
        <w:rPr>
          <w:sz w:val="20"/>
        </w:rPr>
      </w:pPr>
    </w:p>
    <w:p w:rsidR="00C5727F" w:rsidRPr="00C5727F" w:rsidRDefault="00C5727F" w:rsidP="00C5727F">
      <w:pPr>
        <w:rPr>
          <w:sz w:val="20"/>
        </w:rPr>
      </w:pPr>
    </w:p>
    <w:p w:rsidR="00C5727F" w:rsidRPr="00C5727F" w:rsidRDefault="00C5727F" w:rsidP="00C5727F">
      <w:pPr>
        <w:rPr>
          <w:sz w:val="20"/>
        </w:rPr>
      </w:pPr>
    </w:p>
    <w:p w:rsidR="00C5727F" w:rsidRPr="00C5727F" w:rsidRDefault="00C5727F" w:rsidP="00C5727F">
      <w:pPr>
        <w:rPr>
          <w:sz w:val="20"/>
        </w:rPr>
      </w:pPr>
    </w:p>
    <w:p w:rsidR="00C5727F" w:rsidRDefault="00C5727F" w:rsidP="00C5727F">
      <w:pPr>
        <w:rPr>
          <w:sz w:val="20"/>
        </w:rPr>
      </w:pPr>
    </w:p>
    <w:p w:rsidR="00C5727F" w:rsidRDefault="00C5727F" w:rsidP="00C5727F">
      <w:pPr>
        <w:rPr>
          <w:sz w:val="20"/>
        </w:rPr>
      </w:pPr>
    </w:p>
    <w:p w:rsidR="00B55208" w:rsidRPr="00C5727F" w:rsidRDefault="00B55208" w:rsidP="00054753">
      <w:pPr>
        <w:rPr>
          <w:sz w:val="20"/>
        </w:rPr>
      </w:pPr>
    </w:p>
    <w:sectPr w:rsidR="00B55208" w:rsidRPr="00C5727F" w:rsidSect="00227545">
      <w:type w:val="continuous"/>
      <w:pgSz w:w="12240" w:h="15840"/>
      <w:pgMar w:top="620" w:right="1720" w:bottom="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208"/>
    <w:rsid w:val="00004C0E"/>
    <w:rsid w:val="00045474"/>
    <w:rsid w:val="00054753"/>
    <w:rsid w:val="00055152"/>
    <w:rsid w:val="001B0947"/>
    <w:rsid w:val="001D6330"/>
    <w:rsid w:val="00227545"/>
    <w:rsid w:val="00262772"/>
    <w:rsid w:val="0046268F"/>
    <w:rsid w:val="00551AB1"/>
    <w:rsid w:val="005C39DB"/>
    <w:rsid w:val="00602506"/>
    <w:rsid w:val="006E7D1E"/>
    <w:rsid w:val="007B117E"/>
    <w:rsid w:val="00810F5B"/>
    <w:rsid w:val="008B0D67"/>
    <w:rsid w:val="008D7428"/>
    <w:rsid w:val="0093045C"/>
    <w:rsid w:val="009B0471"/>
    <w:rsid w:val="00B55208"/>
    <w:rsid w:val="00BF6A49"/>
    <w:rsid w:val="00C0295A"/>
    <w:rsid w:val="00C53A20"/>
    <w:rsid w:val="00C5727F"/>
    <w:rsid w:val="00C75869"/>
    <w:rsid w:val="00D03373"/>
    <w:rsid w:val="00DA56FC"/>
    <w:rsid w:val="00FA459C"/>
    <w:rsid w:val="00FB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74080D-8150-416D-B9FD-E1674006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004C0E"/>
    <w:pPr>
      <w:widowControl/>
      <w:adjustRightInd w:val="0"/>
    </w:pPr>
    <w:rPr>
      <w:rFonts w:ascii="Arial Narrow" w:hAnsi="Arial Narrow" w:cs="Arial Narro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8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theracare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70661385</Template>
  <TotalTime>0</TotalTime>
  <Pages>1</Pages>
  <Words>3</Words>
  <Characters>21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Amazon.com</Company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McCarthy</dc:creator>
  <cp:lastModifiedBy>Jennifer Geisler</cp:lastModifiedBy>
  <cp:revision>2</cp:revision>
  <dcterms:created xsi:type="dcterms:W3CDTF">2023-08-28T14:50:00Z</dcterms:created>
  <dcterms:modified xsi:type="dcterms:W3CDTF">2023-08-28T14:50:00Z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2019-08-20T00:00:00Z</vt:filetime>
  </property>
  <property fmtid="{D5CDD505-2E9C-101B-9397-08002B2CF9AE}" pid="3" name="LastSaved">
    <vt:filetime>2020-03-04T00:00:00Z</vt:filetime>
  </property>
</Properties>
</file>